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4FF" w:rsidRDefault="005E64FF">
      <w:bookmarkStart w:id="0" w:name="_GoBack"/>
      <w:bookmarkEnd w:id="0"/>
      <w:r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3F18574C" wp14:editId="23D9DC32">
            <wp:simplePos x="0" y="0"/>
            <wp:positionH relativeFrom="column">
              <wp:posOffset>-152400</wp:posOffset>
            </wp:positionH>
            <wp:positionV relativeFrom="paragraph">
              <wp:posOffset>-266700</wp:posOffset>
            </wp:positionV>
            <wp:extent cx="7164070" cy="9601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4FF" w:rsidRDefault="005E64FF">
      <w:r>
        <w:br w:type="page"/>
      </w:r>
    </w:p>
    <w:p w:rsidR="005E64FF" w:rsidRDefault="005E64FF">
      <w:r>
        <w:rPr>
          <w:noProof/>
        </w:rPr>
        <w:lastRenderedPageBreak/>
        <w:drawing>
          <wp:inline distT="0" distB="0" distL="0" distR="0" wp14:anchorId="4234FCC1" wp14:editId="4919CB05">
            <wp:extent cx="7061200" cy="9402738"/>
            <wp:effectExtent l="0" t="0" r="635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5267" cy="940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FF" w:rsidRDefault="005E64FF">
      <w:r>
        <w:rPr>
          <w:noProof/>
        </w:rPr>
        <w:lastRenderedPageBreak/>
        <w:drawing>
          <wp:inline distT="0" distB="0" distL="0" distR="0" wp14:anchorId="77AB7F3F" wp14:editId="19F40D47">
            <wp:extent cx="7030226" cy="899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4167" cy="89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0EEA0E" wp14:editId="75495414">
            <wp:extent cx="7004695" cy="91440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46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8E878" wp14:editId="6268658C">
            <wp:extent cx="6946900" cy="9323471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3874" cy="931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19790947" wp14:editId="0072EED7">
            <wp:extent cx="7045415" cy="92075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9559" cy="921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D3A9A" wp14:editId="27239AE1">
            <wp:extent cx="6972300" cy="9349781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75363" cy="935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FF" w:rsidRDefault="005E64FF">
      <w:r>
        <w:rPr>
          <w:noProof/>
        </w:rPr>
        <w:lastRenderedPageBreak/>
        <w:drawing>
          <wp:inline distT="0" distB="0" distL="0" distR="0" wp14:anchorId="262E2D70" wp14:editId="5491E426">
            <wp:extent cx="7023539" cy="89154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7334" cy="890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FF" w:rsidRDefault="005E64FF">
      <w:r>
        <w:rPr>
          <w:noProof/>
        </w:rPr>
        <w:lastRenderedPageBreak/>
        <w:drawing>
          <wp:inline distT="0" distB="0" distL="0" distR="0" wp14:anchorId="30125DA8" wp14:editId="4D976871">
            <wp:extent cx="6623009" cy="91694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5889" cy="917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E64FF" w:rsidRDefault="005E64FF">
      <w:r>
        <w:rPr>
          <w:noProof/>
        </w:rPr>
        <w:lastRenderedPageBreak/>
        <w:drawing>
          <wp:inline distT="0" distB="0" distL="0" distR="0" wp14:anchorId="73764BF1" wp14:editId="1C4C6197">
            <wp:extent cx="6731000" cy="44585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445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53A9CC" wp14:editId="3DA5F7FD">
            <wp:extent cx="6826389" cy="4483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26389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FF" w:rsidRDefault="005E64FF">
      <w:r>
        <w:rPr>
          <w:noProof/>
        </w:rPr>
        <w:lastRenderedPageBreak/>
        <w:drawing>
          <wp:inline distT="0" distB="0" distL="0" distR="0" wp14:anchorId="4599043A" wp14:editId="422AE1EB">
            <wp:extent cx="6834410" cy="445770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012" cy="446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FF" w:rsidRDefault="005E64FF">
      <w:r>
        <w:rPr>
          <w:noProof/>
        </w:rPr>
        <w:drawing>
          <wp:inline distT="0" distB="0" distL="0" distR="0" wp14:anchorId="34F39989" wp14:editId="0055D9B1">
            <wp:extent cx="6640894" cy="4318000"/>
            <wp:effectExtent l="0" t="0" r="762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0894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E64FF" w:rsidRDefault="005E64FF"/>
    <w:p w:rsidR="005E64FF" w:rsidRDefault="005E64FF">
      <w:r>
        <w:rPr>
          <w:noProof/>
        </w:rPr>
        <w:drawing>
          <wp:inline distT="0" distB="0" distL="0" distR="0" wp14:anchorId="0949CB5C" wp14:editId="6F0B3E98">
            <wp:extent cx="6806381" cy="45085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06381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FF" w:rsidRDefault="005E64FF">
      <w:r>
        <w:rPr>
          <w:noProof/>
        </w:rPr>
        <w:drawing>
          <wp:inline distT="0" distB="0" distL="0" distR="0" wp14:anchorId="1213CBC0" wp14:editId="6315EB4B">
            <wp:extent cx="6438900" cy="409747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42036" cy="409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E64FF" w:rsidRDefault="005E64FF">
      <w:r>
        <w:rPr>
          <w:noProof/>
        </w:rPr>
        <w:lastRenderedPageBreak/>
        <w:drawing>
          <wp:inline distT="0" distB="0" distL="0" distR="0" wp14:anchorId="223C082F" wp14:editId="355F4686">
            <wp:extent cx="6845300" cy="442896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442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1F" w:rsidRDefault="0021531F">
      <w:r>
        <w:rPr>
          <w:noProof/>
        </w:rPr>
        <w:drawing>
          <wp:inline distT="0" distB="0" distL="0" distR="0" wp14:anchorId="2A2FF212" wp14:editId="6364896F">
            <wp:extent cx="6845300" cy="442384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5500" cy="44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FF" w:rsidRDefault="005E64FF">
      <w:r>
        <w:br w:type="page"/>
      </w:r>
      <w:r w:rsidR="0021531F">
        <w:rPr>
          <w:noProof/>
        </w:rPr>
        <w:lastRenderedPageBreak/>
        <w:drawing>
          <wp:inline distT="0" distB="0" distL="0" distR="0" wp14:anchorId="156FDA70" wp14:editId="65E0DCD0">
            <wp:extent cx="6794500" cy="4362708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436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FF" w:rsidRDefault="005E64FF"/>
    <w:p w:rsidR="005E64FF" w:rsidRDefault="005E64FF">
      <w:r>
        <w:br w:type="page"/>
      </w:r>
    </w:p>
    <w:p w:rsidR="005E64FF" w:rsidRDefault="0021531F">
      <w:r>
        <w:rPr>
          <w:noProof/>
        </w:rPr>
        <w:lastRenderedPageBreak/>
        <w:drawing>
          <wp:inline distT="0" distB="0" distL="0" distR="0" wp14:anchorId="480A0B17" wp14:editId="0CD3319D">
            <wp:extent cx="6981727" cy="9182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85694" cy="918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FF" w:rsidRDefault="005E64FF">
      <w:r>
        <w:lastRenderedPageBreak/>
        <w:br w:type="page"/>
      </w:r>
    </w:p>
    <w:p w:rsidR="005808A0" w:rsidRDefault="005808A0"/>
    <w:sectPr w:rsidR="005808A0" w:rsidSect="005E64FF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4FF"/>
    <w:rsid w:val="0021531F"/>
    <w:rsid w:val="005808A0"/>
    <w:rsid w:val="005E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880EE14C.dotm</Template>
  <TotalTime>12</TotalTime>
  <Pages>17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Wolf Creek School Division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Riske</dc:creator>
  <cp:lastModifiedBy>Holly Riske</cp:lastModifiedBy>
  <cp:revision>1</cp:revision>
  <dcterms:created xsi:type="dcterms:W3CDTF">2016-03-04T17:27:00Z</dcterms:created>
  <dcterms:modified xsi:type="dcterms:W3CDTF">2016-03-04T17:39:00Z</dcterms:modified>
</cp:coreProperties>
</file>